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6EF301" w14:textId="77777777" w:rsidR="00250C31" w:rsidRDefault="00250C31" w:rsidP="00010CBA">
      <w:pPr>
        <w:jc w:val="center"/>
        <w:rPr>
          <w:rFonts w:cs="Calibri"/>
          <w:b/>
          <w:sz w:val="20"/>
          <w:szCs w:val="20"/>
        </w:rPr>
      </w:pPr>
    </w:p>
    <w:p w14:paraId="2E6D1D2B" w14:textId="77777777" w:rsidR="00250C31" w:rsidRDefault="00250C31" w:rsidP="00010CBA">
      <w:pPr>
        <w:jc w:val="center"/>
        <w:rPr>
          <w:rFonts w:cs="Calibri"/>
          <w:b/>
          <w:sz w:val="20"/>
          <w:szCs w:val="20"/>
        </w:rPr>
      </w:pPr>
    </w:p>
    <w:p w14:paraId="2B04D01E" w14:textId="77777777" w:rsidR="00010CBA" w:rsidRPr="00B10EF4" w:rsidRDefault="00010CBA" w:rsidP="00010CBA">
      <w:pPr>
        <w:jc w:val="center"/>
        <w:rPr>
          <w:rFonts w:cs="Calibri"/>
          <w:b/>
          <w:sz w:val="20"/>
          <w:szCs w:val="20"/>
        </w:rPr>
      </w:pPr>
      <w:r w:rsidRPr="00B10EF4">
        <w:rPr>
          <w:rFonts w:cs="Calibri"/>
          <w:b/>
          <w:sz w:val="20"/>
          <w:szCs w:val="20"/>
        </w:rPr>
        <w:t>DICHIARAZIONI INTEGRATIVE</w:t>
      </w:r>
    </w:p>
    <w:p w14:paraId="72B0CC0A" w14:textId="77777777" w:rsidR="00010CBA" w:rsidRPr="00B10EF4" w:rsidRDefault="00010CBA" w:rsidP="00010CBA">
      <w:pPr>
        <w:ind w:right="49"/>
        <w:rPr>
          <w:rFonts w:eastAsia="Times New Roman" w:cs="Calibri"/>
          <w:snapToGrid w:val="0"/>
          <w:sz w:val="20"/>
          <w:szCs w:val="20"/>
          <w:lang w:eastAsia="it-IT"/>
        </w:rPr>
      </w:pPr>
    </w:p>
    <w:p w14:paraId="03907DDE" w14:textId="77777777" w:rsidR="00010CBA" w:rsidRPr="00B10EF4" w:rsidRDefault="00010CBA" w:rsidP="002F5FDD">
      <w:pPr>
        <w:tabs>
          <w:tab w:val="left" w:pos="9781"/>
        </w:tabs>
        <w:spacing w:line="360" w:lineRule="auto"/>
        <w:jc w:val="both"/>
        <w:rPr>
          <w:rFonts w:eastAsia="Times New Roman" w:cs="Calibri"/>
          <w:snapToGrid w:val="0"/>
          <w:sz w:val="20"/>
          <w:szCs w:val="20"/>
          <w:lang w:eastAsia="it-IT"/>
        </w:rPr>
      </w:pPr>
      <w:r w:rsidRPr="00B10EF4">
        <w:rPr>
          <w:rFonts w:eastAsia="Times New Roman" w:cs="Calibri"/>
          <w:snapToGrid w:val="0"/>
          <w:sz w:val="20"/>
          <w:szCs w:val="20"/>
          <w:lang w:eastAsia="it-IT"/>
        </w:rPr>
        <w:t>Il/la sottoscritto/a …………………………………..………………………………………………………………………………………………………………………</w:t>
      </w:r>
    </w:p>
    <w:p w14:paraId="59396638" w14:textId="77777777" w:rsidR="00010CBA" w:rsidRPr="00B10EF4" w:rsidRDefault="00010CBA" w:rsidP="002F5FDD">
      <w:pPr>
        <w:spacing w:line="360" w:lineRule="auto"/>
        <w:ind w:right="49"/>
        <w:jc w:val="both"/>
        <w:rPr>
          <w:rFonts w:eastAsia="Times New Roman" w:cs="Calibri"/>
          <w:snapToGrid w:val="0"/>
          <w:sz w:val="20"/>
          <w:szCs w:val="20"/>
          <w:lang w:eastAsia="it-IT"/>
        </w:rPr>
      </w:pPr>
      <w:r w:rsidRPr="00B10EF4">
        <w:rPr>
          <w:rFonts w:eastAsia="Times New Roman" w:cs="Calibri"/>
          <w:snapToGrid w:val="0"/>
          <w:sz w:val="20"/>
          <w:szCs w:val="20"/>
          <w:lang w:eastAsia="it-IT"/>
        </w:rPr>
        <w:t>nato/a a……….………..……………………………………………………. il …………………………….…………........................................................</w:t>
      </w:r>
    </w:p>
    <w:p w14:paraId="0A135182" w14:textId="77777777" w:rsidR="00010CBA" w:rsidRPr="00B10EF4" w:rsidRDefault="00010CBA" w:rsidP="002F5FDD">
      <w:pPr>
        <w:spacing w:line="360" w:lineRule="auto"/>
        <w:ind w:right="49"/>
        <w:jc w:val="both"/>
        <w:rPr>
          <w:rFonts w:eastAsia="Times New Roman" w:cs="Calibri"/>
          <w:snapToGrid w:val="0"/>
          <w:sz w:val="20"/>
          <w:szCs w:val="20"/>
          <w:lang w:eastAsia="it-IT"/>
        </w:rPr>
      </w:pPr>
      <w:r w:rsidRPr="00B10EF4">
        <w:rPr>
          <w:rFonts w:eastAsia="Times New Roman" w:cs="Calibri"/>
          <w:sz w:val="20"/>
          <w:szCs w:val="20"/>
          <w:lang w:eastAsia="it-IT"/>
        </w:rPr>
        <w:t xml:space="preserve">nella sua qualità di </w:t>
      </w:r>
      <w:r w:rsidRPr="00B10EF4">
        <w:rPr>
          <w:rFonts w:eastAsia="Times New Roman" w:cs="Calibri"/>
          <w:snapToGrid w:val="0"/>
          <w:sz w:val="20"/>
          <w:szCs w:val="20"/>
          <w:lang w:eastAsia="it-IT"/>
        </w:rPr>
        <w:t>……………………..………………………………………………………………………….….......................................................</w:t>
      </w:r>
    </w:p>
    <w:p w14:paraId="222A8F91" w14:textId="77777777" w:rsidR="00010CBA" w:rsidRPr="00B10EF4" w:rsidRDefault="00010CBA" w:rsidP="002F5FDD">
      <w:pPr>
        <w:spacing w:line="360" w:lineRule="auto"/>
        <w:ind w:right="-1"/>
        <w:jc w:val="both"/>
        <w:rPr>
          <w:rFonts w:eastAsia="Times New Roman" w:cs="Calibri"/>
          <w:snapToGrid w:val="0"/>
          <w:sz w:val="20"/>
          <w:szCs w:val="20"/>
          <w:lang w:eastAsia="it-IT"/>
        </w:rPr>
      </w:pPr>
      <w:r w:rsidRPr="00B10EF4">
        <w:rPr>
          <w:rFonts w:eastAsia="Times New Roman" w:cs="Calibri"/>
          <w:snapToGrid w:val="0"/>
          <w:sz w:val="20"/>
          <w:szCs w:val="20"/>
          <w:lang w:eastAsia="it-IT"/>
        </w:rPr>
        <w:t>dell'operatore economico ………………………………………………………………………………………………………………………………………………</w:t>
      </w:r>
    </w:p>
    <w:p w14:paraId="55D26F03" w14:textId="77777777" w:rsidR="00010CBA" w:rsidRPr="00B10EF4" w:rsidRDefault="00010CBA" w:rsidP="002F5FDD">
      <w:pPr>
        <w:spacing w:line="360" w:lineRule="auto"/>
        <w:ind w:right="49"/>
        <w:jc w:val="both"/>
        <w:rPr>
          <w:rFonts w:eastAsia="Times New Roman" w:cs="Calibri"/>
          <w:snapToGrid w:val="0"/>
          <w:sz w:val="20"/>
          <w:szCs w:val="20"/>
          <w:lang w:eastAsia="it-IT"/>
        </w:rPr>
      </w:pPr>
      <w:r w:rsidRPr="00B10EF4">
        <w:rPr>
          <w:rFonts w:eastAsia="Times New Roman" w:cs="Calibri"/>
          <w:snapToGrid w:val="0"/>
          <w:sz w:val="20"/>
          <w:szCs w:val="20"/>
          <w:lang w:eastAsia="it-IT"/>
        </w:rPr>
        <w:t>in caso di offerta presentata da un procuratore speciale indicare gli estremi dell’atto notarile………………………………………</w:t>
      </w:r>
    </w:p>
    <w:p w14:paraId="04F9AEEB" w14:textId="77777777" w:rsidR="00010CBA" w:rsidRPr="00B10EF4" w:rsidRDefault="00010CBA" w:rsidP="002F5FDD">
      <w:pPr>
        <w:spacing w:line="360" w:lineRule="auto"/>
        <w:ind w:right="49"/>
        <w:jc w:val="both"/>
        <w:rPr>
          <w:rFonts w:eastAsia="Times New Roman" w:cs="Calibri"/>
          <w:snapToGrid w:val="0"/>
          <w:sz w:val="20"/>
          <w:szCs w:val="20"/>
          <w:lang w:eastAsia="it-IT"/>
        </w:rPr>
      </w:pPr>
      <w:r w:rsidRPr="00B10EF4">
        <w:rPr>
          <w:rFonts w:eastAsia="Times New Roman" w:cs="Calibri"/>
          <w:snapToGrid w:val="0"/>
          <w:sz w:val="20"/>
          <w:szCs w:val="20"/>
          <w:lang w:eastAsia="it-IT"/>
        </w:rPr>
        <w:t>……………………………………………………………………………………………………………………………………………………………………………………….</w:t>
      </w:r>
    </w:p>
    <w:p w14:paraId="79B82544" w14:textId="77777777" w:rsidR="00010CBA" w:rsidRPr="00B10EF4" w:rsidRDefault="00010CBA" w:rsidP="002F5FDD">
      <w:pPr>
        <w:spacing w:line="360" w:lineRule="auto"/>
        <w:ind w:right="49"/>
        <w:jc w:val="both"/>
        <w:rPr>
          <w:rFonts w:eastAsia="Times New Roman" w:cs="Calibri"/>
          <w:snapToGrid w:val="0"/>
          <w:sz w:val="20"/>
          <w:szCs w:val="20"/>
          <w:lang w:eastAsia="it-IT"/>
        </w:rPr>
      </w:pPr>
      <w:r w:rsidRPr="00B10EF4">
        <w:rPr>
          <w:rFonts w:eastAsia="Times New Roman" w:cs="Calibri"/>
          <w:snapToGrid w:val="0"/>
          <w:sz w:val="20"/>
          <w:szCs w:val="20"/>
          <w:lang w:eastAsia="it-IT"/>
        </w:rPr>
        <w:t>con sede in ……………………………..………………………………………pec………………………………………………………………………………………..</w:t>
      </w:r>
    </w:p>
    <w:p w14:paraId="287A8EE0" w14:textId="77777777" w:rsidR="00010CBA" w:rsidRPr="00B10EF4" w:rsidRDefault="00010CBA" w:rsidP="002F5FDD">
      <w:pPr>
        <w:spacing w:line="360" w:lineRule="auto"/>
        <w:ind w:right="49"/>
        <w:jc w:val="both"/>
        <w:rPr>
          <w:rFonts w:eastAsia="Times New Roman" w:cs="Calibri"/>
          <w:snapToGrid w:val="0"/>
          <w:sz w:val="20"/>
          <w:szCs w:val="20"/>
          <w:lang w:eastAsia="it-IT"/>
        </w:rPr>
      </w:pPr>
      <w:r w:rsidRPr="00B10EF4">
        <w:rPr>
          <w:rFonts w:eastAsia="Times New Roman" w:cs="Calibri"/>
          <w:snapToGrid w:val="0"/>
          <w:sz w:val="20"/>
          <w:szCs w:val="20"/>
          <w:lang w:eastAsia="it-IT"/>
        </w:rPr>
        <w:t>Codice fiscale/partita IVA dell'operatore economico…………………………………………………………….………………………………………..</w:t>
      </w:r>
    </w:p>
    <w:p w14:paraId="00C7F3E2" w14:textId="77777777" w:rsidR="00AA6233" w:rsidRPr="00B10EF4" w:rsidRDefault="00AA6233" w:rsidP="00FB0CA8">
      <w:pPr>
        <w:ind w:right="49"/>
        <w:jc w:val="both"/>
        <w:rPr>
          <w:rFonts w:eastAsia="Times New Roman" w:cs="Calibri"/>
          <w:snapToGrid w:val="0"/>
          <w:sz w:val="20"/>
          <w:szCs w:val="20"/>
          <w:lang w:eastAsia="it-IT"/>
        </w:rPr>
      </w:pPr>
    </w:p>
    <w:p w14:paraId="11E3C3AD" w14:textId="77777777" w:rsidR="00010CBA" w:rsidRPr="00B10EF4" w:rsidRDefault="00010CBA" w:rsidP="00AA6233">
      <w:pPr>
        <w:ind w:right="49"/>
        <w:jc w:val="both"/>
        <w:rPr>
          <w:rFonts w:eastAsia="Times New Roman" w:cs="Calibri"/>
          <w:i/>
          <w:iCs/>
          <w:snapToGrid w:val="0"/>
          <w:sz w:val="20"/>
          <w:szCs w:val="20"/>
          <w:lang w:eastAsia="it-IT"/>
        </w:rPr>
      </w:pPr>
      <w:r w:rsidRPr="00B10EF4">
        <w:rPr>
          <w:rFonts w:eastAsia="Times New Roman" w:cs="Calibri"/>
          <w:i/>
          <w:iCs/>
          <w:snapToGrid w:val="0"/>
          <w:sz w:val="20"/>
          <w:szCs w:val="20"/>
          <w:lang w:eastAsia="it-IT"/>
        </w:rPr>
        <w:t>ai fini della partecipazione alla gara in oggetto, sotto la propria responsabilità, ai sensi dell’artt. 38, comma 3 e degli artt. 46, 47, 77 bis,  D.P.R. n. 445/2000 e s.m.i., consapevole delle sanzioni penali previste dall'art. 76 del precitato D.P.R. n. 445/2000 per le dichiarazioni mendaci e falsità in atti ivi indicate, oltre alla sanzione dell'esclusione del concorrente dalla gara,</w:t>
      </w:r>
    </w:p>
    <w:p w14:paraId="69D67B85" w14:textId="77777777" w:rsidR="00010CBA" w:rsidRPr="00B10EF4" w:rsidRDefault="00010CBA" w:rsidP="00010CBA">
      <w:pPr>
        <w:ind w:right="49"/>
        <w:rPr>
          <w:rFonts w:eastAsia="Times New Roman" w:cs="Calibri"/>
          <w:snapToGrid w:val="0"/>
          <w:sz w:val="20"/>
          <w:szCs w:val="20"/>
          <w:lang w:eastAsia="it-IT"/>
        </w:rPr>
      </w:pPr>
    </w:p>
    <w:p w14:paraId="644D8115" w14:textId="77777777" w:rsidR="00010CBA" w:rsidRPr="00B10EF4" w:rsidRDefault="00010CBA" w:rsidP="00010CBA">
      <w:pPr>
        <w:ind w:right="49"/>
        <w:jc w:val="center"/>
        <w:rPr>
          <w:rFonts w:eastAsia="Times New Roman" w:cs="Calibri"/>
          <w:b/>
          <w:snapToGrid w:val="0"/>
          <w:sz w:val="20"/>
          <w:szCs w:val="20"/>
          <w:lang w:eastAsia="it-IT"/>
        </w:rPr>
      </w:pPr>
      <w:r w:rsidRPr="00B10EF4">
        <w:rPr>
          <w:rFonts w:eastAsia="Times New Roman" w:cs="Calibri"/>
          <w:b/>
          <w:snapToGrid w:val="0"/>
          <w:sz w:val="20"/>
          <w:szCs w:val="20"/>
          <w:lang w:eastAsia="it-IT"/>
        </w:rPr>
        <w:t xml:space="preserve">DICHIARA </w:t>
      </w:r>
    </w:p>
    <w:p w14:paraId="0C5DEA09" w14:textId="77777777" w:rsidR="00010CBA" w:rsidRPr="00B10EF4" w:rsidRDefault="00010CBA" w:rsidP="00010CBA">
      <w:pPr>
        <w:rPr>
          <w:rFonts w:cs="Calibri"/>
          <w:sz w:val="20"/>
          <w:szCs w:val="20"/>
        </w:rPr>
      </w:pPr>
    </w:p>
    <w:p w14:paraId="09E801DC" w14:textId="77777777" w:rsidR="00DC6FE8" w:rsidRPr="00B10EF4" w:rsidRDefault="00010CBA" w:rsidP="00513505">
      <w:pPr>
        <w:pStyle w:val="NormaleWeb"/>
        <w:numPr>
          <w:ilvl w:val="0"/>
          <w:numId w:val="1"/>
        </w:numPr>
        <w:spacing w:before="0" w:after="0" w:line="288" w:lineRule="auto"/>
        <w:rPr>
          <w:rFonts w:ascii="Calibri" w:hAnsi="Calibri" w:cs="Calibri"/>
          <w:sz w:val="20"/>
          <w:szCs w:val="20"/>
        </w:rPr>
      </w:pPr>
      <w:r w:rsidRPr="00B10EF4">
        <w:rPr>
          <w:rFonts w:ascii="Calibri" w:hAnsi="Calibri" w:cs="Calibri"/>
          <w:sz w:val="20"/>
          <w:szCs w:val="20"/>
        </w:rPr>
        <w:t xml:space="preserve">di accettare, senza condizione o riserva alcuna, tutte le norme e disposizioni contenute nella documentazione </w:t>
      </w:r>
      <w:r w:rsidR="006F5D49" w:rsidRPr="00B10EF4">
        <w:rPr>
          <w:rFonts w:ascii="Calibri" w:hAnsi="Calibri" w:cs="Calibri"/>
          <w:sz w:val="20"/>
          <w:szCs w:val="20"/>
        </w:rPr>
        <w:t>allegata alla procedura di affidamento/gara</w:t>
      </w:r>
      <w:r w:rsidR="00DC6FE8" w:rsidRPr="00B10EF4">
        <w:rPr>
          <w:rFonts w:ascii="Calibri" w:hAnsi="Calibri" w:cs="Calibri"/>
          <w:sz w:val="20"/>
          <w:szCs w:val="20"/>
        </w:rPr>
        <w:t>;</w:t>
      </w:r>
    </w:p>
    <w:p w14:paraId="249C1D4E" w14:textId="77777777" w:rsidR="00602ADE" w:rsidRPr="00B10EF4" w:rsidRDefault="00602ADE" w:rsidP="00602ADE">
      <w:pPr>
        <w:pStyle w:val="NormaleWeb"/>
        <w:numPr>
          <w:ilvl w:val="0"/>
          <w:numId w:val="1"/>
        </w:numPr>
        <w:spacing w:before="0" w:after="0" w:line="288" w:lineRule="auto"/>
        <w:rPr>
          <w:rFonts w:ascii="Calibri" w:hAnsi="Calibri" w:cs="Calibri"/>
          <w:sz w:val="20"/>
          <w:szCs w:val="20"/>
        </w:rPr>
      </w:pPr>
      <w:r w:rsidRPr="00B10EF4">
        <w:rPr>
          <w:rFonts w:ascii="Calibri" w:hAnsi="Calibri" w:cs="Calibri"/>
          <w:sz w:val="20"/>
          <w:szCs w:val="20"/>
        </w:rPr>
        <w:t>di essere in possesso di documentate esperienze pregresse, analoghe a quelle oggetto di affidamento, idonee all’esecuzione delle prestazioni contrattuali;</w:t>
      </w:r>
    </w:p>
    <w:p w14:paraId="141CFEA6" w14:textId="77777777" w:rsidR="00CF2AC8" w:rsidRPr="00B10EF4" w:rsidRDefault="00010CBA" w:rsidP="00FE3DBD">
      <w:pPr>
        <w:pStyle w:val="NormaleWeb"/>
        <w:numPr>
          <w:ilvl w:val="0"/>
          <w:numId w:val="1"/>
        </w:numPr>
        <w:spacing w:before="0" w:after="0" w:line="288" w:lineRule="auto"/>
        <w:rPr>
          <w:rFonts w:ascii="Calibri" w:hAnsi="Calibri" w:cs="Calibri"/>
          <w:sz w:val="20"/>
          <w:szCs w:val="20"/>
        </w:rPr>
      </w:pPr>
      <w:r w:rsidRPr="00B10EF4">
        <w:rPr>
          <w:rFonts w:ascii="Calibri" w:hAnsi="Calibri" w:cs="Calibri"/>
          <w:sz w:val="20"/>
          <w:szCs w:val="20"/>
        </w:rPr>
        <w:t>di essere edotto degli obblighi derivanti dal Codice di comportamento</w:t>
      </w:r>
      <w:r w:rsidR="00CD2C8A" w:rsidRPr="00B10EF4">
        <w:rPr>
          <w:rFonts w:ascii="Calibri" w:hAnsi="Calibri" w:cs="Calibri"/>
          <w:sz w:val="20"/>
          <w:szCs w:val="20"/>
        </w:rPr>
        <w:t xml:space="preserve"> di cui al D.P.R. n. 62/2013, nonché dal Codice di Comportamento dell’Università</w:t>
      </w:r>
      <w:r w:rsidRPr="00B10EF4">
        <w:rPr>
          <w:rFonts w:ascii="Calibri" w:hAnsi="Calibri" w:cs="Calibri"/>
          <w:sz w:val="20"/>
          <w:szCs w:val="20"/>
        </w:rPr>
        <w:t xml:space="preserve"> adottato dalla stazione appaltante </w:t>
      </w:r>
      <w:r w:rsidR="00CD2C8A" w:rsidRPr="00B10EF4">
        <w:rPr>
          <w:rFonts w:ascii="Calibri" w:hAnsi="Calibri" w:cs="Calibri"/>
          <w:sz w:val="20"/>
          <w:szCs w:val="20"/>
        </w:rPr>
        <w:t xml:space="preserve">con </w:t>
      </w:r>
      <w:r w:rsidRPr="00B10EF4">
        <w:rPr>
          <w:rFonts w:ascii="Calibri" w:hAnsi="Calibri" w:cs="Calibri"/>
          <w:sz w:val="20"/>
          <w:szCs w:val="20"/>
        </w:rPr>
        <w:t xml:space="preserve">D.R. n. </w:t>
      </w:r>
      <w:r w:rsidR="00A315D9" w:rsidRPr="00B10EF4">
        <w:rPr>
          <w:rFonts w:ascii="Calibri" w:hAnsi="Calibri" w:cs="Calibri"/>
          <w:sz w:val="20"/>
          <w:szCs w:val="20"/>
        </w:rPr>
        <w:t>463</w:t>
      </w:r>
      <w:r w:rsidRPr="00B10EF4">
        <w:rPr>
          <w:rFonts w:ascii="Calibri" w:hAnsi="Calibri" w:cs="Calibri"/>
          <w:sz w:val="20"/>
          <w:szCs w:val="20"/>
        </w:rPr>
        <w:t xml:space="preserve"> del </w:t>
      </w:r>
      <w:r w:rsidR="00A315D9" w:rsidRPr="00B10EF4">
        <w:rPr>
          <w:rFonts w:ascii="Calibri" w:hAnsi="Calibri" w:cs="Calibri"/>
          <w:sz w:val="20"/>
          <w:szCs w:val="20"/>
        </w:rPr>
        <w:t>18</w:t>
      </w:r>
      <w:r w:rsidRPr="00B10EF4">
        <w:rPr>
          <w:rFonts w:ascii="Calibri" w:hAnsi="Calibri" w:cs="Calibri"/>
          <w:sz w:val="20"/>
          <w:szCs w:val="20"/>
        </w:rPr>
        <w:t>/</w:t>
      </w:r>
      <w:r w:rsidR="00A315D9" w:rsidRPr="00B10EF4">
        <w:rPr>
          <w:rFonts w:ascii="Calibri" w:hAnsi="Calibri" w:cs="Calibri"/>
          <w:sz w:val="20"/>
          <w:szCs w:val="20"/>
        </w:rPr>
        <w:t>02</w:t>
      </w:r>
      <w:r w:rsidRPr="00B10EF4">
        <w:rPr>
          <w:rFonts w:ascii="Calibri" w:hAnsi="Calibri" w:cs="Calibri"/>
          <w:sz w:val="20"/>
          <w:szCs w:val="20"/>
        </w:rPr>
        <w:t>/</w:t>
      </w:r>
      <w:r w:rsidR="00A315D9" w:rsidRPr="00B10EF4">
        <w:rPr>
          <w:rFonts w:ascii="Calibri" w:hAnsi="Calibri" w:cs="Calibri"/>
          <w:sz w:val="20"/>
          <w:szCs w:val="20"/>
        </w:rPr>
        <w:t>2016</w:t>
      </w:r>
      <w:r w:rsidRPr="00B10EF4">
        <w:rPr>
          <w:rFonts w:ascii="Calibri" w:hAnsi="Calibri" w:cs="Calibri"/>
          <w:sz w:val="20"/>
          <w:szCs w:val="20"/>
        </w:rPr>
        <w:t xml:space="preserve"> reperibile al link </w:t>
      </w:r>
      <w:hyperlink r:id="rId11" w:history="1">
        <w:r w:rsidR="00A315D9" w:rsidRPr="00B10EF4">
          <w:rPr>
            <w:rStyle w:val="Collegamentoipertestuale"/>
            <w:rFonts w:ascii="Calibri" w:hAnsi="Calibri" w:cs="Calibri"/>
            <w:sz w:val="20"/>
            <w:szCs w:val="20"/>
          </w:rPr>
          <w:t>https://www.unipa.it/codicedicomportamento</w:t>
        </w:r>
      </w:hyperlink>
      <w:r w:rsidRPr="00B10EF4">
        <w:rPr>
          <w:rFonts w:ascii="Calibri" w:hAnsi="Calibri" w:cs="Calibri"/>
          <w:sz w:val="20"/>
          <w:szCs w:val="20"/>
        </w:rPr>
        <w:t xml:space="preserve"> e di impegnarsi, in caso di aggiudicazione, ad osservare e a far osservare ai propri dipendenti e collaboratori, per quanto applicabile, il suddetto codice, pena la risoluzione del contratto;</w:t>
      </w:r>
    </w:p>
    <w:p w14:paraId="3761DA75" w14:textId="77777777" w:rsidR="00AC7AE2" w:rsidRPr="00B10EF4" w:rsidRDefault="00010CBA">
      <w:pPr>
        <w:pStyle w:val="Paragrafoelenco"/>
        <w:numPr>
          <w:ilvl w:val="0"/>
          <w:numId w:val="2"/>
        </w:numPr>
        <w:spacing w:line="290" w:lineRule="auto"/>
        <w:jc w:val="both"/>
        <w:rPr>
          <w:rFonts w:cs="Calibri"/>
          <w:sz w:val="20"/>
          <w:szCs w:val="20"/>
        </w:rPr>
      </w:pPr>
      <w:bookmarkStart w:id="0" w:name="_Hlk127737057"/>
      <w:r w:rsidRPr="00B10EF4">
        <w:rPr>
          <w:rFonts w:cs="Calibri"/>
          <w:sz w:val="20"/>
          <w:szCs w:val="20"/>
        </w:rPr>
        <w:t xml:space="preserve">che la partecipazione alla presente procedura NON determina alcuna situazione di conflitto di interesse, anche potenziale, ai sensi artt. 6 e 7 D.P.R. 62/2013 e dell’art. </w:t>
      </w:r>
      <w:r w:rsidR="00756071" w:rsidRPr="00B10EF4">
        <w:rPr>
          <w:rFonts w:cs="Calibri"/>
          <w:sz w:val="20"/>
          <w:szCs w:val="20"/>
        </w:rPr>
        <w:t>16</w:t>
      </w:r>
      <w:r w:rsidRPr="00B10EF4">
        <w:rPr>
          <w:rFonts w:cs="Calibri"/>
          <w:sz w:val="20"/>
          <w:szCs w:val="20"/>
        </w:rPr>
        <w:t xml:space="preserve">, </w:t>
      </w:r>
      <w:r w:rsidR="00756071" w:rsidRPr="00B10EF4">
        <w:rPr>
          <w:rFonts w:cs="Calibri"/>
          <w:sz w:val="20"/>
          <w:szCs w:val="20"/>
        </w:rPr>
        <w:t>del</w:t>
      </w:r>
      <w:r w:rsidRPr="00B10EF4">
        <w:rPr>
          <w:rFonts w:cs="Calibri"/>
          <w:sz w:val="20"/>
          <w:szCs w:val="20"/>
        </w:rPr>
        <w:t xml:space="preserve"> D.lgs. </w:t>
      </w:r>
      <w:r w:rsidR="00756071" w:rsidRPr="00B10EF4">
        <w:rPr>
          <w:rFonts w:cs="Calibri"/>
          <w:sz w:val="20"/>
          <w:szCs w:val="20"/>
        </w:rPr>
        <w:t>36/2023</w:t>
      </w:r>
      <w:r w:rsidRPr="00B10EF4">
        <w:rPr>
          <w:rFonts w:cs="Calibri"/>
          <w:sz w:val="20"/>
          <w:szCs w:val="20"/>
        </w:rPr>
        <w:t xml:space="preserve"> </w:t>
      </w:r>
      <w:bookmarkEnd w:id="0"/>
      <w:r w:rsidRPr="00B10EF4">
        <w:rPr>
          <w:rFonts w:cs="Calibri"/>
          <w:sz w:val="20"/>
          <w:szCs w:val="20"/>
        </w:rPr>
        <w:t>e si impegna a comunicare</w:t>
      </w:r>
      <w:r w:rsidR="003A2525" w:rsidRPr="00B10EF4">
        <w:rPr>
          <w:rFonts w:cs="Calibri"/>
          <w:sz w:val="20"/>
          <w:szCs w:val="20"/>
        </w:rPr>
        <w:t xml:space="preserve"> temp</w:t>
      </w:r>
      <w:r w:rsidR="00FB0CA8" w:rsidRPr="00B10EF4">
        <w:rPr>
          <w:rFonts w:cs="Calibri"/>
          <w:sz w:val="20"/>
          <w:szCs w:val="20"/>
        </w:rPr>
        <w:t>e</w:t>
      </w:r>
      <w:r w:rsidR="003A2525" w:rsidRPr="00B10EF4">
        <w:rPr>
          <w:rFonts w:cs="Calibri"/>
          <w:sz w:val="20"/>
          <w:szCs w:val="20"/>
        </w:rPr>
        <w:t>stivamente</w:t>
      </w:r>
      <w:r w:rsidRPr="00B10EF4">
        <w:rPr>
          <w:rFonts w:cs="Calibri"/>
          <w:sz w:val="20"/>
          <w:szCs w:val="20"/>
        </w:rPr>
        <w:t xml:space="preserve"> la sussistenza di potenziali conflitti di interesse rispetto ai soggetti che interverranno nella procedura di gara e a fornire gli elementi utili a consentire la valutazione da parte della stazione appaltante;</w:t>
      </w:r>
    </w:p>
    <w:p w14:paraId="40067E2A" w14:textId="77777777" w:rsidR="000678A1" w:rsidRPr="00B10EF4" w:rsidRDefault="000678A1">
      <w:pPr>
        <w:pStyle w:val="Paragrafoelenco"/>
        <w:numPr>
          <w:ilvl w:val="0"/>
          <w:numId w:val="2"/>
        </w:numPr>
        <w:spacing w:line="290" w:lineRule="auto"/>
        <w:jc w:val="both"/>
        <w:rPr>
          <w:rFonts w:cs="Calibri"/>
          <w:sz w:val="20"/>
          <w:szCs w:val="20"/>
        </w:rPr>
      </w:pPr>
      <w:r w:rsidRPr="00B10EF4">
        <w:rPr>
          <w:rFonts w:cs="Calibri"/>
          <w:sz w:val="20"/>
          <w:szCs w:val="20"/>
        </w:rPr>
        <w:t>che</w:t>
      </w:r>
      <w:r w:rsidR="005E5435" w:rsidRPr="00B10EF4">
        <w:rPr>
          <w:rFonts w:cs="Calibri"/>
          <w:sz w:val="20"/>
          <w:szCs w:val="20"/>
        </w:rPr>
        <w:t>, ai sensi dell’art. 53 c. 16 ter del D.Lgs 165/2001,</w:t>
      </w:r>
      <w:r w:rsidR="00D60A90" w:rsidRPr="00B10EF4">
        <w:rPr>
          <w:rFonts w:cs="Calibri"/>
          <w:sz w:val="20"/>
          <w:szCs w:val="20"/>
        </w:rPr>
        <w:t xml:space="preserve"> presso l’operatore economico dichiarante</w:t>
      </w:r>
      <w:r w:rsidR="005E5435" w:rsidRPr="00B10EF4">
        <w:rPr>
          <w:rFonts w:cs="Calibri"/>
          <w:sz w:val="20"/>
          <w:szCs w:val="20"/>
        </w:rPr>
        <w:t xml:space="preserve">, </w:t>
      </w:r>
      <w:r w:rsidR="00543D2E" w:rsidRPr="00B10EF4">
        <w:rPr>
          <w:rFonts w:cs="Calibri"/>
          <w:sz w:val="20"/>
          <w:szCs w:val="20"/>
        </w:rPr>
        <w:t>n</w:t>
      </w:r>
      <w:r w:rsidR="000A7160" w:rsidRPr="00B10EF4">
        <w:rPr>
          <w:rFonts w:cs="Calibri"/>
          <w:sz w:val="20"/>
          <w:szCs w:val="20"/>
        </w:rPr>
        <w:t>on presta attività lavorativa o professionale n</w:t>
      </w:r>
      <w:r w:rsidR="00543D2E" w:rsidRPr="00B10EF4">
        <w:rPr>
          <w:rFonts w:cs="Calibri"/>
          <w:sz w:val="20"/>
          <w:szCs w:val="20"/>
        </w:rPr>
        <w:t>ess</w:t>
      </w:r>
      <w:r w:rsidR="00DF652B" w:rsidRPr="00B10EF4">
        <w:rPr>
          <w:rFonts w:cs="Calibri"/>
          <w:sz w:val="20"/>
          <w:szCs w:val="20"/>
        </w:rPr>
        <w:t>un soggetto che ha ricoperto incarichi presso l’Università degli Studi di Palermo, in forza dei quali ha eser</w:t>
      </w:r>
      <w:r w:rsidR="00647374" w:rsidRPr="00B10EF4">
        <w:rPr>
          <w:rFonts w:cs="Calibri"/>
          <w:sz w:val="20"/>
          <w:szCs w:val="20"/>
        </w:rPr>
        <w:t>c</w:t>
      </w:r>
      <w:r w:rsidR="00DF652B" w:rsidRPr="00B10EF4">
        <w:rPr>
          <w:rFonts w:cs="Calibri"/>
          <w:sz w:val="20"/>
          <w:szCs w:val="20"/>
        </w:rPr>
        <w:t>it</w:t>
      </w:r>
      <w:r w:rsidR="00647374" w:rsidRPr="00B10EF4">
        <w:rPr>
          <w:rFonts w:cs="Calibri"/>
          <w:sz w:val="20"/>
          <w:szCs w:val="20"/>
        </w:rPr>
        <w:t>a</w:t>
      </w:r>
      <w:r w:rsidR="00DF652B" w:rsidRPr="00B10EF4">
        <w:rPr>
          <w:rFonts w:cs="Calibri"/>
          <w:sz w:val="20"/>
          <w:szCs w:val="20"/>
        </w:rPr>
        <w:t>to</w:t>
      </w:r>
      <w:r w:rsidR="0053608B" w:rsidRPr="00B10EF4">
        <w:rPr>
          <w:rFonts w:cs="Calibri"/>
          <w:sz w:val="20"/>
          <w:szCs w:val="20"/>
        </w:rPr>
        <w:t>, negli ultimi tre anni,</w:t>
      </w:r>
      <w:r w:rsidR="000230CF" w:rsidRPr="00B10EF4">
        <w:rPr>
          <w:rFonts w:cs="Calibri"/>
          <w:sz w:val="20"/>
          <w:szCs w:val="20"/>
        </w:rPr>
        <w:t xml:space="preserve"> poteri autoritat</w:t>
      </w:r>
      <w:r w:rsidR="0053608B" w:rsidRPr="00B10EF4">
        <w:rPr>
          <w:rFonts w:cs="Calibri"/>
          <w:sz w:val="20"/>
          <w:szCs w:val="20"/>
        </w:rPr>
        <w:t>i</w:t>
      </w:r>
      <w:r w:rsidR="000230CF" w:rsidRPr="00B10EF4">
        <w:rPr>
          <w:rFonts w:cs="Calibri"/>
          <w:sz w:val="20"/>
          <w:szCs w:val="20"/>
        </w:rPr>
        <w:t>vi e negoziali</w:t>
      </w:r>
      <w:r w:rsidR="002204F9">
        <w:rPr>
          <w:rFonts w:cs="Calibri"/>
          <w:sz w:val="20"/>
          <w:szCs w:val="20"/>
        </w:rPr>
        <w:t>;</w:t>
      </w:r>
    </w:p>
    <w:p w14:paraId="5422EBEC" w14:textId="77777777" w:rsidR="00D775F6" w:rsidRDefault="000A792C" w:rsidP="007E4070">
      <w:pPr>
        <w:pStyle w:val="NormaleWeb"/>
        <w:numPr>
          <w:ilvl w:val="0"/>
          <w:numId w:val="2"/>
        </w:numPr>
        <w:spacing w:before="0" w:after="0" w:line="288" w:lineRule="auto"/>
        <w:rPr>
          <w:rFonts w:ascii="Calibri" w:hAnsi="Calibri" w:cs="Calibri"/>
          <w:color w:val="auto"/>
          <w:sz w:val="20"/>
          <w:szCs w:val="20"/>
          <w:lang w:eastAsia="en-US"/>
        </w:rPr>
      </w:pPr>
      <w:r w:rsidRPr="00D775F6">
        <w:rPr>
          <w:rFonts w:ascii="Calibri" w:hAnsi="Calibri" w:cs="Calibri"/>
          <w:color w:val="auto"/>
          <w:sz w:val="20"/>
          <w:szCs w:val="20"/>
        </w:rPr>
        <w:t>di aver assolto gli obblighi di cui alla normativa contenuta nella legge 68/1999</w:t>
      </w:r>
      <w:r w:rsidR="00465E24" w:rsidRPr="00D775F6">
        <w:rPr>
          <w:rFonts w:ascii="Calibri" w:hAnsi="Calibri" w:cs="Calibri"/>
          <w:color w:val="auto"/>
          <w:sz w:val="20"/>
          <w:szCs w:val="20"/>
        </w:rPr>
        <w:t xml:space="preserve"> </w:t>
      </w:r>
      <w:r w:rsidR="00D775F6" w:rsidRPr="00D775F6">
        <w:rPr>
          <w:rFonts w:ascii="Calibri" w:hAnsi="Calibri" w:cs="Calibri"/>
          <w:b/>
          <w:color w:val="auto"/>
          <w:sz w:val="20"/>
          <w:szCs w:val="20"/>
        </w:rPr>
        <w:t>e di avere n. _______ dipendenti</w:t>
      </w:r>
      <w:r w:rsidR="00D775F6">
        <w:rPr>
          <w:rFonts w:ascii="Calibri" w:hAnsi="Calibri" w:cs="Calibri"/>
          <w:color w:val="auto"/>
          <w:sz w:val="20"/>
          <w:szCs w:val="20"/>
        </w:rPr>
        <w:t>;</w:t>
      </w:r>
    </w:p>
    <w:p w14:paraId="5AC18E54" w14:textId="77777777" w:rsidR="00D775F6" w:rsidRDefault="00D775F6" w:rsidP="007E4070">
      <w:pPr>
        <w:pStyle w:val="NormaleWeb"/>
        <w:numPr>
          <w:ilvl w:val="0"/>
          <w:numId w:val="2"/>
        </w:numPr>
        <w:spacing w:before="0" w:after="0" w:line="288" w:lineRule="auto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b/>
          <w:bCs/>
          <w:color w:val="auto"/>
          <w:sz w:val="20"/>
          <w:szCs w:val="20"/>
        </w:rPr>
        <w:t>indicazione de</w:t>
      </w:r>
      <w:r w:rsidRPr="00D775F6">
        <w:rPr>
          <w:rFonts w:ascii="Calibri" w:hAnsi="Calibri" w:cs="Calibri"/>
          <w:b/>
          <w:bCs/>
          <w:color w:val="auto"/>
          <w:sz w:val="20"/>
          <w:szCs w:val="20"/>
        </w:rPr>
        <w:t>l contratto collettivo applica</w:t>
      </w:r>
      <w:r>
        <w:rPr>
          <w:rFonts w:ascii="Calibri" w:hAnsi="Calibri" w:cs="Calibri"/>
          <w:b/>
          <w:bCs/>
          <w:color w:val="auto"/>
          <w:sz w:val="20"/>
          <w:szCs w:val="20"/>
        </w:rPr>
        <w:t>to</w:t>
      </w:r>
      <w:r w:rsidRPr="00D775F6">
        <w:rPr>
          <w:rFonts w:ascii="Calibri" w:hAnsi="Calibri" w:cs="Calibri"/>
          <w:b/>
          <w:bCs/>
          <w:color w:val="auto"/>
          <w:sz w:val="20"/>
          <w:szCs w:val="20"/>
        </w:rPr>
        <w:t xml:space="preserve"> </w:t>
      </w:r>
      <w:r w:rsidR="00A71262">
        <w:rPr>
          <w:rFonts w:ascii="Calibri" w:hAnsi="Calibri" w:cs="Calibri"/>
          <w:b/>
          <w:bCs/>
          <w:color w:val="auto"/>
          <w:sz w:val="20"/>
          <w:szCs w:val="20"/>
        </w:rPr>
        <w:t>nella propria organizzazione</w:t>
      </w:r>
      <w:r>
        <w:rPr>
          <w:rFonts w:ascii="Calibri" w:hAnsi="Calibri" w:cs="Calibri"/>
          <w:b/>
          <w:bCs/>
          <w:color w:val="auto"/>
          <w:sz w:val="20"/>
          <w:szCs w:val="20"/>
        </w:rPr>
        <w:t>: ______________________________________________________________________________</w:t>
      </w:r>
      <w:r w:rsidR="00A71262">
        <w:rPr>
          <w:rFonts w:ascii="Calibri" w:hAnsi="Calibri" w:cs="Calibri"/>
          <w:b/>
          <w:bCs/>
          <w:color w:val="auto"/>
          <w:sz w:val="20"/>
          <w:szCs w:val="20"/>
        </w:rPr>
        <w:t>_________________</w:t>
      </w:r>
      <w:r>
        <w:rPr>
          <w:rFonts w:ascii="Calibri" w:hAnsi="Calibri" w:cs="Calibri"/>
          <w:b/>
          <w:bCs/>
          <w:color w:val="auto"/>
          <w:sz w:val="20"/>
          <w:szCs w:val="20"/>
        </w:rPr>
        <w:t>_____;</w:t>
      </w:r>
    </w:p>
    <w:p w14:paraId="4E7E254D" w14:textId="77777777" w:rsidR="00A71262" w:rsidRDefault="00CD2C8A" w:rsidP="00A71262">
      <w:pPr>
        <w:pStyle w:val="Paragrafoelenco"/>
        <w:numPr>
          <w:ilvl w:val="0"/>
          <w:numId w:val="2"/>
        </w:numPr>
        <w:spacing w:line="290" w:lineRule="auto"/>
        <w:jc w:val="both"/>
        <w:rPr>
          <w:rFonts w:cs="Calibri"/>
          <w:sz w:val="20"/>
          <w:szCs w:val="20"/>
        </w:rPr>
      </w:pPr>
      <w:r w:rsidRPr="00B10EF4">
        <w:rPr>
          <w:rFonts w:cs="Calibri"/>
          <w:sz w:val="20"/>
          <w:szCs w:val="20"/>
        </w:rPr>
        <w:t>di essere informato, ai sensi e per gli effetti dell’articolo 13 del decreto legislativo 30 giugno 2003, n. 196, e dell’art. 13 del GDPR Reg UE 679 del 2016 che i dati personali raccolti saranno trattati, anche con strumenti informatici, esclusivamente nell’ambito della presente procedura, nonché dell’esistenza dei diritti di cui all’articolo 7 del medesimo decreto legislativo</w:t>
      </w:r>
      <w:r w:rsidR="00683E56" w:rsidRPr="00B10EF4">
        <w:rPr>
          <w:rFonts w:cs="Calibri"/>
          <w:sz w:val="20"/>
          <w:szCs w:val="20"/>
        </w:rPr>
        <w:t xml:space="preserve"> </w:t>
      </w:r>
      <w:r w:rsidR="00993BB0" w:rsidRPr="00B10EF4">
        <w:rPr>
          <w:rFonts w:cs="Calibri"/>
          <w:sz w:val="20"/>
          <w:szCs w:val="20"/>
        </w:rPr>
        <w:t>e di aver preso visione delle informazioni relativ</w:t>
      </w:r>
      <w:r w:rsidR="002B52D5" w:rsidRPr="00B10EF4">
        <w:rPr>
          <w:rFonts w:cs="Calibri"/>
          <w:sz w:val="20"/>
          <w:szCs w:val="20"/>
        </w:rPr>
        <w:t xml:space="preserve">e </w:t>
      </w:r>
      <w:r w:rsidR="00993BB0" w:rsidRPr="00B10EF4">
        <w:rPr>
          <w:rFonts w:cs="Calibri"/>
          <w:sz w:val="20"/>
          <w:szCs w:val="20"/>
        </w:rPr>
        <w:t xml:space="preserve">alla tutela dei dati personali reperibili al seguente link: </w:t>
      </w:r>
      <w:bookmarkStart w:id="1" w:name="_Hlk134701113"/>
      <w:r w:rsidR="00993BB0" w:rsidRPr="00B10EF4">
        <w:rPr>
          <w:rFonts w:cs="Calibri"/>
          <w:sz w:val="20"/>
          <w:szCs w:val="20"/>
        </w:rPr>
        <w:fldChar w:fldCharType="begin"/>
      </w:r>
      <w:r w:rsidR="002B52D5" w:rsidRPr="00B10EF4">
        <w:rPr>
          <w:rFonts w:cs="Calibri"/>
          <w:sz w:val="20"/>
          <w:szCs w:val="20"/>
        </w:rPr>
        <w:instrText>HYPERLINK "https://www.unipa.it/privacy/informativa/informazioni-sul-trattamento-dei-dati-personali---procedure-di-affidamento-e-contratti/index.html"</w:instrText>
      </w:r>
      <w:r w:rsidR="00993BB0" w:rsidRPr="00B10EF4">
        <w:rPr>
          <w:rFonts w:cs="Calibri"/>
          <w:sz w:val="20"/>
          <w:szCs w:val="20"/>
        </w:rPr>
      </w:r>
      <w:r w:rsidR="00993BB0" w:rsidRPr="00B10EF4">
        <w:rPr>
          <w:rFonts w:cs="Calibri"/>
          <w:sz w:val="20"/>
          <w:szCs w:val="20"/>
        </w:rPr>
        <w:fldChar w:fldCharType="separate"/>
      </w:r>
      <w:bookmarkEnd w:id="1"/>
      <w:r w:rsidR="002B52D5" w:rsidRPr="00B10EF4">
        <w:rPr>
          <w:rStyle w:val="Collegamentoipertestuale"/>
          <w:rFonts w:cs="Calibri"/>
          <w:sz w:val="20"/>
          <w:szCs w:val="20"/>
        </w:rPr>
        <w:t>https://www.unipa.it/privacy/informativa/informazioni-sul-trattamento-dei-dati-personali---procedure-di-affidamento-e-contratti/index.html</w:t>
      </w:r>
      <w:r w:rsidR="00993BB0" w:rsidRPr="00B10EF4">
        <w:rPr>
          <w:rFonts w:cs="Calibri"/>
          <w:sz w:val="20"/>
          <w:szCs w:val="20"/>
        </w:rPr>
        <w:fldChar w:fldCharType="end"/>
      </w:r>
      <w:r w:rsidRPr="00B10EF4">
        <w:rPr>
          <w:rFonts w:cs="Calibri"/>
          <w:sz w:val="20"/>
          <w:szCs w:val="20"/>
        </w:rPr>
        <w:t>;</w:t>
      </w:r>
    </w:p>
    <w:p w14:paraId="5869CD51" w14:textId="77777777" w:rsidR="00A71262" w:rsidRPr="00A71262" w:rsidRDefault="00A71262" w:rsidP="00A71262">
      <w:pPr>
        <w:pStyle w:val="Paragrafoelenco"/>
        <w:spacing w:line="290" w:lineRule="auto"/>
        <w:ind w:left="360"/>
        <w:jc w:val="both"/>
        <w:rPr>
          <w:rFonts w:cs="Calibri"/>
          <w:sz w:val="20"/>
          <w:szCs w:val="20"/>
        </w:rPr>
      </w:pPr>
    </w:p>
    <w:p w14:paraId="6DF68E2A" w14:textId="77777777" w:rsidR="000151A3" w:rsidRPr="00B10EF4" w:rsidRDefault="00A71262" w:rsidP="00CD2C8A">
      <w:pPr>
        <w:ind w:left="4956" w:firstLine="708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F</w:t>
      </w:r>
      <w:r w:rsidR="00010CBA" w:rsidRPr="00B10EF4">
        <w:rPr>
          <w:rFonts w:cs="Calibri"/>
          <w:sz w:val="20"/>
          <w:szCs w:val="20"/>
        </w:rPr>
        <w:t>irma digitale del legale rappresentante</w:t>
      </w:r>
    </w:p>
    <w:sectPr w:rsidR="000151A3" w:rsidRPr="00B10EF4" w:rsidSect="00A7126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0" w:h="16840" w:code="9"/>
      <w:pgMar w:top="720" w:right="720" w:bottom="720" w:left="720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CC1D87" w14:textId="77777777" w:rsidR="0085267C" w:rsidRDefault="0085267C" w:rsidP="000151A3">
      <w:r>
        <w:separator/>
      </w:r>
    </w:p>
  </w:endnote>
  <w:endnote w:type="continuationSeparator" w:id="0">
    <w:p w14:paraId="3A4F9EDA" w14:textId="77777777" w:rsidR="0085267C" w:rsidRDefault="0085267C" w:rsidP="000151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ヒラギノ角ゴ Pro W3">
    <w:altName w:val="Yu Gothic"/>
    <w:charset w:val="00"/>
    <w:family w:val="roman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Light">
    <w:altName w:val="Calibri"/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CEF1E3" w14:textId="77777777" w:rsidR="00AC2488" w:rsidRDefault="00AC2488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C8240A" w14:textId="77777777" w:rsidR="00596E4D" w:rsidRDefault="00596E4D" w:rsidP="00C961A8">
    <w:pPr>
      <w:pStyle w:val="Pidipagina"/>
      <w:tabs>
        <w:tab w:val="clear" w:pos="9638"/>
      </w:tabs>
      <w:ind w:left="-1134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36C76D" w14:textId="77777777" w:rsidR="00AC2488" w:rsidRDefault="00AC2488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218F77" w14:textId="77777777" w:rsidR="0085267C" w:rsidRDefault="0085267C" w:rsidP="000151A3">
      <w:r>
        <w:separator/>
      </w:r>
    </w:p>
  </w:footnote>
  <w:footnote w:type="continuationSeparator" w:id="0">
    <w:p w14:paraId="0B5300D1" w14:textId="77777777" w:rsidR="0085267C" w:rsidRDefault="0085267C" w:rsidP="000151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B5277C" w14:textId="77777777" w:rsidR="00AC2488" w:rsidRDefault="00AC2488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A6CEA1" w14:textId="77777777" w:rsidR="001535E3" w:rsidRDefault="00653A53" w:rsidP="001535E3">
    <w:pPr>
      <w:pStyle w:val="Intestazioneriga1"/>
      <w:tabs>
        <w:tab w:val="left" w:pos="3686"/>
      </w:tabs>
      <w:ind w:left="-1559"/>
      <w:jc w:val="left"/>
      <w:rPr>
        <w:rFonts w:ascii="Bahnschrift SemiLight" w:hAnsi="Bahnschrift SemiLight"/>
        <w:color w:val="074B87"/>
        <w:sz w:val="24"/>
      </w:rPr>
    </w:pPr>
    <w:r>
      <w:rPr>
        <w:noProof/>
        <w:lang w:eastAsia="it-IT"/>
      </w:rPr>
      <w:drawing>
        <wp:anchor distT="0" distB="0" distL="114300" distR="114300" simplePos="0" relativeHeight="251657728" behindDoc="0" locked="0" layoutInCell="1" allowOverlap="1" wp14:anchorId="65AF6DFA" wp14:editId="161AEFF5">
          <wp:simplePos x="0" y="0"/>
          <wp:positionH relativeFrom="column">
            <wp:posOffset>-180975</wp:posOffset>
          </wp:positionH>
          <wp:positionV relativeFrom="paragraph">
            <wp:posOffset>41910</wp:posOffset>
          </wp:positionV>
          <wp:extent cx="2369820" cy="895350"/>
          <wp:effectExtent l="0" t="0" r="0" b="0"/>
          <wp:wrapSquare wrapText="bothSides"/>
          <wp:docPr id="2" name="Immagine 962308945" descr="Immagine che contiene test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962308945" descr="Immagine che contiene testo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69820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451CC21" w14:textId="77777777" w:rsidR="001535E3" w:rsidRDefault="001535E3" w:rsidP="001535E3">
    <w:pPr>
      <w:pStyle w:val="Intestazioneriga1"/>
      <w:tabs>
        <w:tab w:val="left" w:pos="3686"/>
      </w:tabs>
      <w:ind w:left="-1559"/>
      <w:jc w:val="left"/>
      <w:rPr>
        <w:rFonts w:ascii="Bahnschrift SemiLight" w:hAnsi="Bahnschrift SemiLight"/>
        <w:color w:val="074B87"/>
        <w:sz w:val="24"/>
      </w:rPr>
    </w:pPr>
  </w:p>
  <w:p w14:paraId="0110FF6F" w14:textId="77777777" w:rsidR="001535E3" w:rsidRDefault="001535E3" w:rsidP="001535E3">
    <w:pPr>
      <w:pStyle w:val="Intestazioneriga1"/>
      <w:tabs>
        <w:tab w:val="left" w:pos="3686"/>
      </w:tabs>
      <w:ind w:left="-1559"/>
      <w:jc w:val="left"/>
      <w:rPr>
        <w:rFonts w:ascii="Bahnschrift SemiLight" w:hAnsi="Bahnschrift SemiLight"/>
        <w:color w:val="074B87"/>
        <w:sz w:val="24"/>
      </w:rPr>
    </w:pPr>
    <w:r>
      <w:rPr>
        <w:rFonts w:ascii="Bahnschrift SemiLight" w:hAnsi="Bahnschrift SemiLight"/>
        <w:color w:val="074B87"/>
        <w:sz w:val="24"/>
      </w:rPr>
      <w:tab/>
      <w:t>AREA AFFARI GENERALI E CENTRALE ACQUISTI</w:t>
    </w:r>
  </w:p>
  <w:p w14:paraId="0423F91B" w14:textId="77777777" w:rsidR="000151A3" w:rsidRDefault="000151A3" w:rsidP="000151A3">
    <w:pPr>
      <w:pStyle w:val="Intestazione"/>
      <w:tabs>
        <w:tab w:val="clear" w:pos="9638"/>
      </w:tabs>
      <w:ind w:left="-1134" w:right="-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F28DB9" w14:textId="77777777" w:rsidR="00AC2488" w:rsidRDefault="00AC248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9F4DA1"/>
    <w:multiLevelType w:val="hybridMultilevel"/>
    <w:tmpl w:val="52F4C994"/>
    <w:lvl w:ilvl="0" w:tplc="11AE96A4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  <w:rPr>
        <w:i w:val="0"/>
        <w:strike w:val="0"/>
        <w:dstrike w:val="0"/>
        <w:color w:val="auto"/>
        <w:u w:val="none"/>
        <w:effect w:val="none"/>
      </w:rPr>
    </w:lvl>
    <w:lvl w:ilvl="1" w:tplc="0410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3A91B3F"/>
    <w:multiLevelType w:val="hybridMultilevel"/>
    <w:tmpl w:val="754A0E1C"/>
    <w:lvl w:ilvl="0" w:tplc="A1F0FE36">
      <w:start w:val="1"/>
      <w:numFmt w:val="bullet"/>
      <w:lvlText w:val=""/>
      <w:lvlJc w:val="left"/>
      <w:pPr>
        <w:ind w:left="502" w:hanging="360"/>
      </w:pPr>
      <w:rPr>
        <w:rFonts w:ascii="Symbol" w:hAnsi="Symbol" w:hint="default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0ACE3B46"/>
    <w:multiLevelType w:val="hybridMultilevel"/>
    <w:tmpl w:val="00B0A7C8"/>
    <w:lvl w:ilvl="0" w:tplc="0410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00A0AD6"/>
    <w:multiLevelType w:val="hybridMultilevel"/>
    <w:tmpl w:val="27569836"/>
    <w:lvl w:ilvl="0" w:tplc="BEDECF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EE3637"/>
    <w:multiLevelType w:val="hybridMultilevel"/>
    <w:tmpl w:val="ACE678A2"/>
    <w:lvl w:ilvl="0" w:tplc="04707BF4">
      <w:start w:val="7"/>
      <w:numFmt w:val="bullet"/>
      <w:lvlText w:val="-"/>
      <w:lvlJc w:val="left"/>
      <w:pPr>
        <w:ind w:left="720" w:hanging="360"/>
      </w:pPr>
      <w:rPr>
        <w:rFonts w:ascii="Garamond" w:eastAsia="Calibri" w:hAnsi="Garamond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803F68"/>
    <w:multiLevelType w:val="hybridMultilevel"/>
    <w:tmpl w:val="8208DB8E"/>
    <w:lvl w:ilvl="0" w:tplc="0410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A1E7F77"/>
    <w:multiLevelType w:val="hybridMultilevel"/>
    <w:tmpl w:val="9520943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800AC1"/>
    <w:multiLevelType w:val="hybridMultilevel"/>
    <w:tmpl w:val="809C57E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2A0E48"/>
    <w:multiLevelType w:val="hybridMultilevel"/>
    <w:tmpl w:val="66F2C9A4"/>
    <w:lvl w:ilvl="0" w:tplc="3A04FB72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A410B5"/>
    <w:multiLevelType w:val="hybridMultilevel"/>
    <w:tmpl w:val="764264DE"/>
    <w:lvl w:ilvl="0" w:tplc="A1F0FE36">
      <w:start w:val="1"/>
      <w:numFmt w:val="bullet"/>
      <w:lvlText w:val=""/>
      <w:lvlJc w:val="left"/>
      <w:pPr>
        <w:ind w:left="360" w:hanging="360"/>
      </w:pPr>
      <w:rPr>
        <w:rFonts w:ascii="Symbol" w:hAnsi="Symbol" w:hint="default"/>
      </w:rPr>
    </w:lvl>
    <w:lvl w:ilvl="1" w:tplc="FCAE593E">
      <w:numFmt w:val="bullet"/>
      <w:lvlText w:val="-"/>
      <w:lvlJc w:val="left"/>
      <w:pPr>
        <w:ind w:left="1500" w:hanging="360"/>
      </w:pPr>
      <w:rPr>
        <w:rFonts w:ascii="Calibri" w:eastAsia="Calibri" w:hAnsi="Calibri" w:cs="Calibri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371E32DB"/>
    <w:multiLevelType w:val="hybridMultilevel"/>
    <w:tmpl w:val="CD9EE468"/>
    <w:lvl w:ilvl="0" w:tplc="5FB2C2F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901E24"/>
    <w:multiLevelType w:val="hybridMultilevel"/>
    <w:tmpl w:val="CF5A4B14"/>
    <w:lvl w:ilvl="0" w:tplc="BEDECFCA">
      <w:start w:val="1"/>
      <w:numFmt w:val="bullet"/>
      <w:lvlText w:val=""/>
      <w:lvlJc w:val="left"/>
      <w:pPr>
        <w:ind w:left="72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12" w15:restartNumberingAfterBreak="0">
    <w:nsid w:val="5F93491F"/>
    <w:multiLevelType w:val="hybridMultilevel"/>
    <w:tmpl w:val="B1582FD6"/>
    <w:lvl w:ilvl="0" w:tplc="BEDECFCA">
      <w:start w:val="1"/>
      <w:numFmt w:val="bullet"/>
      <w:lvlText w:val=""/>
      <w:lvlJc w:val="left"/>
      <w:pPr>
        <w:ind w:left="72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13" w15:restartNumberingAfterBreak="0">
    <w:nsid w:val="6D3F463C"/>
    <w:multiLevelType w:val="hybridMultilevel"/>
    <w:tmpl w:val="D140FEF0"/>
    <w:lvl w:ilvl="0" w:tplc="0410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6DD3F9A"/>
    <w:multiLevelType w:val="hybridMultilevel"/>
    <w:tmpl w:val="9520943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3C14A8"/>
    <w:multiLevelType w:val="hybridMultilevel"/>
    <w:tmpl w:val="EB548CE0"/>
    <w:lvl w:ilvl="0" w:tplc="A8DA3B3A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0898650">
    <w:abstractNumId w:val="13"/>
  </w:num>
  <w:num w:numId="2" w16cid:durableId="501775490">
    <w:abstractNumId w:val="2"/>
  </w:num>
  <w:num w:numId="3" w16cid:durableId="1440102305">
    <w:abstractNumId w:val="9"/>
  </w:num>
  <w:num w:numId="4" w16cid:durableId="1808356974">
    <w:abstractNumId w:val="1"/>
  </w:num>
  <w:num w:numId="5" w16cid:durableId="231081324">
    <w:abstractNumId w:val="4"/>
  </w:num>
  <w:num w:numId="6" w16cid:durableId="99333564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3385181">
    <w:abstractNumId w:val="3"/>
  </w:num>
  <w:num w:numId="8" w16cid:durableId="79104058">
    <w:abstractNumId w:val="12"/>
  </w:num>
  <w:num w:numId="9" w16cid:durableId="49161132">
    <w:abstractNumId w:val="11"/>
  </w:num>
  <w:num w:numId="10" w16cid:durableId="1842232307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 w16cid:durableId="2137527788">
    <w:abstractNumId w:val="13"/>
  </w:num>
  <w:num w:numId="12" w16cid:durableId="513497072">
    <w:abstractNumId w:val="10"/>
  </w:num>
  <w:num w:numId="13" w16cid:durableId="1610623791">
    <w:abstractNumId w:val="0"/>
  </w:num>
  <w:num w:numId="14" w16cid:durableId="1971402698">
    <w:abstractNumId w:val="7"/>
  </w:num>
  <w:num w:numId="15" w16cid:durableId="106892893">
    <w:abstractNumId w:val="6"/>
  </w:num>
  <w:num w:numId="16" w16cid:durableId="1506555061">
    <w:abstractNumId w:val="8"/>
  </w:num>
  <w:num w:numId="17" w16cid:durableId="1887835863">
    <w:abstractNumId w:val="15"/>
  </w:num>
  <w:num w:numId="18" w16cid:durableId="1631469606">
    <w:abstractNumId w:val="14"/>
  </w:num>
  <w:num w:numId="19" w16cid:durableId="126205840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67C"/>
    <w:rsid w:val="00001BF4"/>
    <w:rsid w:val="00003A4D"/>
    <w:rsid w:val="00010CBA"/>
    <w:rsid w:val="000151A3"/>
    <w:rsid w:val="000230CF"/>
    <w:rsid w:val="000323F9"/>
    <w:rsid w:val="00032BFF"/>
    <w:rsid w:val="00040482"/>
    <w:rsid w:val="000618CE"/>
    <w:rsid w:val="000678A1"/>
    <w:rsid w:val="000778F6"/>
    <w:rsid w:val="00083366"/>
    <w:rsid w:val="000A7160"/>
    <w:rsid w:val="000A792C"/>
    <w:rsid w:val="000B302C"/>
    <w:rsid w:val="000D5F3A"/>
    <w:rsid w:val="000E005F"/>
    <w:rsid w:val="000E78C3"/>
    <w:rsid w:val="00100D0D"/>
    <w:rsid w:val="001028D1"/>
    <w:rsid w:val="00103F7B"/>
    <w:rsid w:val="00111BE5"/>
    <w:rsid w:val="00117A19"/>
    <w:rsid w:val="00124CB2"/>
    <w:rsid w:val="001313BB"/>
    <w:rsid w:val="001327CE"/>
    <w:rsid w:val="001535E3"/>
    <w:rsid w:val="00164904"/>
    <w:rsid w:val="00167E3E"/>
    <w:rsid w:val="00185166"/>
    <w:rsid w:val="00197471"/>
    <w:rsid w:val="001A6F57"/>
    <w:rsid w:val="001B384C"/>
    <w:rsid w:val="001E4A1B"/>
    <w:rsid w:val="001F4EBE"/>
    <w:rsid w:val="002030B3"/>
    <w:rsid w:val="00204932"/>
    <w:rsid w:val="002204F9"/>
    <w:rsid w:val="00233144"/>
    <w:rsid w:val="00240FD1"/>
    <w:rsid w:val="00250C31"/>
    <w:rsid w:val="002A083F"/>
    <w:rsid w:val="002A0E76"/>
    <w:rsid w:val="002A168B"/>
    <w:rsid w:val="002A4B45"/>
    <w:rsid w:val="002B3CA8"/>
    <w:rsid w:val="002B52D5"/>
    <w:rsid w:val="002F4412"/>
    <w:rsid w:val="002F5FDD"/>
    <w:rsid w:val="0031343B"/>
    <w:rsid w:val="0033047D"/>
    <w:rsid w:val="00332D45"/>
    <w:rsid w:val="00353E5E"/>
    <w:rsid w:val="00391F0C"/>
    <w:rsid w:val="003A0C64"/>
    <w:rsid w:val="003A2525"/>
    <w:rsid w:val="003A50D8"/>
    <w:rsid w:val="003B522E"/>
    <w:rsid w:val="003C1B86"/>
    <w:rsid w:val="003D3387"/>
    <w:rsid w:val="0042799D"/>
    <w:rsid w:val="0044181C"/>
    <w:rsid w:val="00453B34"/>
    <w:rsid w:val="00465E24"/>
    <w:rsid w:val="00476CD9"/>
    <w:rsid w:val="00477238"/>
    <w:rsid w:val="004C38C1"/>
    <w:rsid w:val="004D2639"/>
    <w:rsid w:val="004D5548"/>
    <w:rsid w:val="004F48B1"/>
    <w:rsid w:val="00513505"/>
    <w:rsid w:val="00522A60"/>
    <w:rsid w:val="0053608B"/>
    <w:rsid w:val="0054010F"/>
    <w:rsid w:val="00543D2E"/>
    <w:rsid w:val="00586B6E"/>
    <w:rsid w:val="00596E4D"/>
    <w:rsid w:val="005B05B9"/>
    <w:rsid w:val="005D1CBC"/>
    <w:rsid w:val="005E5435"/>
    <w:rsid w:val="00602ADE"/>
    <w:rsid w:val="00634BF6"/>
    <w:rsid w:val="00647374"/>
    <w:rsid w:val="006478AA"/>
    <w:rsid w:val="00653A53"/>
    <w:rsid w:val="00661B06"/>
    <w:rsid w:val="006810F8"/>
    <w:rsid w:val="00683E56"/>
    <w:rsid w:val="00687AFC"/>
    <w:rsid w:val="006B569A"/>
    <w:rsid w:val="006C3E0E"/>
    <w:rsid w:val="006C4589"/>
    <w:rsid w:val="006C7E7E"/>
    <w:rsid w:val="006E7689"/>
    <w:rsid w:val="006F5D49"/>
    <w:rsid w:val="00715095"/>
    <w:rsid w:val="00740870"/>
    <w:rsid w:val="00756071"/>
    <w:rsid w:val="00763B11"/>
    <w:rsid w:val="00775429"/>
    <w:rsid w:val="00784AF4"/>
    <w:rsid w:val="007934CC"/>
    <w:rsid w:val="007B4F30"/>
    <w:rsid w:val="007D28A4"/>
    <w:rsid w:val="007E4070"/>
    <w:rsid w:val="007F00A5"/>
    <w:rsid w:val="007F5288"/>
    <w:rsid w:val="00820C49"/>
    <w:rsid w:val="008254D3"/>
    <w:rsid w:val="00834885"/>
    <w:rsid w:val="008522E5"/>
    <w:rsid w:val="0085267C"/>
    <w:rsid w:val="00882788"/>
    <w:rsid w:val="008A3D31"/>
    <w:rsid w:val="008B3614"/>
    <w:rsid w:val="008D5A85"/>
    <w:rsid w:val="008F133F"/>
    <w:rsid w:val="00915C8C"/>
    <w:rsid w:val="00920DF8"/>
    <w:rsid w:val="00993BB0"/>
    <w:rsid w:val="009A734F"/>
    <w:rsid w:val="009B65FD"/>
    <w:rsid w:val="009C0AA6"/>
    <w:rsid w:val="009D3B7A"/>
    <w:rsid w:val="009D58F2"/>
    <w:rsid w:val="009E1E17"/>
    <w:rsid w:val="009F2615"/>
    <w:rsid w:val="009F5471"/>
    <w:rsid w:val="00A315D9"/>
    <w:rsid w:val="00A51DFC"/>
    <w:rsid w:val="00A614C2"/>
    <w:rsid w:val="00A63A0B"/>
    <w:rsid w:val="00A65979"/>
    <w:rsid w:val="00A70CF8"/>
    <w:rsid w:val="00A71262"/>
    <w:rsid w:val="00AA1B90"/>
    <w:rsid w:val="00AA6233"/>
    <w:rsid w:val="00AA6A10"/>
    <w:rsid w:val="00AB5626"/>
    <w:rsid w:val="00AC2488"/>
    <w:rsid w:val="00AC43F9"/>
    <w:rsid w:val="00AC554D"/>
    <w:rsid w:val="00AC7AE2"/>
    <w:rsid w:val="00B10EF4"/>
    <w:rsid w:val="00B34862"/>
    <w:rsid w:val="00B41595"/>
    <w:rsid w:val="00B522C1"/>
    <w:rsid w:val="00B75F6B"/>
    <w:rsid w:val="00BA489A"/>
    <w:rsid w:val="00BB40A9"/>
    <w:rsid w:val="00BD6BB3"/>
    <w:rsid w:val="00BE4747"/>
    <w:rsid w:val="00BF6256"/>
    <w:rsid w:val="00C2033F"/>
    <w:rsid w:val="00C339F7"/>
    <w:rsid w:val="00C601E7"/>
    <w:rsid w:val="00C646DB"/>
    <w:rsid w:val="00C64DEA"/>
    <w:rsid w:val="00C7066E"/>
    <w:rsid w:val="00C827F5"/>
    <w:rsid w:val="00C961A8"/>
    <w:rsid w:val="00CA2113"/>
    <w:rsid w:val="00CA6C75"/>
    <w:rsid w:val="00CB288D"/>
    <w:rsid w:val="00CB5926"/>
    <w:rsid w:val="00CD2C8A"/>
    <w:rsid w:val="00CE0DCD"/>
    <w:rsid w:val="00CF2AC8"/>
    <w:rsid w:val="00D04D76"/>
    <w:rsid w:val="00D30007"/>
    <w:rsid w:val="00D32E2D"/>
    <w:rsid w:val="00D40C67"/>
    <w:rsid w:val="00D60A90"/>
    <w:rsid w:val="00D6610E"/>
    <w:rsid w:val="00D775F6"/>
    <w:rsid w:val="00D9519E"/>
    <w:rsid w:val="00DC6FE8"/>
    <w:rsid w:val="00DD7E34"/>
    <w:rsid w:val="00DE1814"/>
    <w:rsid w:val="00DF652B"/>
    <w:rsid w:val="00E039AB"/>
    <w:rsid w:val="00E41E95"/>
    <w:rsid w:val="00E67D4B"/>
    <w:rsid w:val="00E73936"/>
    <w:rsid w:val="00E85B82"/>
    <w:rsid w:val="00EA169E"/>
    <w:rsid w:val="00EA1754"/>
    <w:rsid w:val="00EB5898"/>
    <w:rsid w:val="00EC6A7B"/>
    <w:rsid w:val="00EE79FD"/>
    <w:rsid w:val="00F0047E"/>
    <w:rsid w:val="00F138E2"/>
    <w:rsid w:val="00F4226E"/>
    <w:rsid w:val="00F87F08"/>
    <w:rsid w:val="00F9766C"/>
    <w:rsid w:val="00FA4E07"/>
    <w:rsid w:val="00FB0CA8"/>
    <w:rsid w:val="00FC0561"/>
    <w:rsid w:val="00FC1835"/>
    <w:rsid w:val="00FD46DA"/>
    <w:rsid w:val="00FE3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A98661"/>
  <w15:chartTrackingRefBased/>
  <w15:docId w15:val="{AC6EDB74-EC64-4719-8EE2-93FE99E72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Arial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sz w:val="24"/>
      <w:szCs w:val="24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151A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151A3"/>
  </w:style>
  <w:style w:type="paragraph" w:styleId="Pidipagina">
    <w:name w:val="footer"/>
    <w:basedOn w:val="Normale"/>
    <w:link w:val="PidipaginaCarattere"/>
    <w:uiPriority w:val="99"/>
    <w:unhideWhenUsed/>
    <w:rsid w:val="000151A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151A3"/>
  </w:style>
  <w:style w:type="paragraph" w:styleId="Paragrafoelenco">
    <w:name w:val="List Paragraph"/>
    <w:aliases w:val="Paragrafo"/>
    <w:basedOn w:val="Normale"/>
    <w:uiPriority w:val="99"/>
    <w:qFormat/>
    <w:rsid w:val="000151A3"/>
    <w:pPr>
      <w:ind w:left="720"/>
      <w:contextualSpacing/>
    </w:pPr>
  </w:style>
  <w:style w:type="character" w:customStyle="1" w:styleId="ios-numbers">
    <w:name w:val="ios-numbers"/>
    <w:basedOn w:val="Carpredefinitoparagrafo"/>
    <w:rsid w:val="00C961A8"/>
  </w:style>
  <w:style w:type="character" w:customStyle="1" w:styleId="hgkelc">
    <w:name w:val="hgkelc"/>
    <w:basedOn w:val="Carpredefinitoparagrafo"/>
    <w:rsid w:val="00C961A8"/>
  </w:style>
  <w:style w:type="character" w:styleId="Collegamentoipertestuale">
    <w:name w:val="Hyperlink"/>
    <w:uiPriority w:val="99"/>
    <w:unhideWhenUsed/>
    <w:rsid w:val="00C961A8"/>
    <w:rPr>
      <w:color w:val="0000FF"/>
      <w:u w:val="single"/>
    </w:rPr>
  </w:style>
  <w:style w:type="character" w:customStyle="1" w:styleId="Menzionenonrisolta1">
    <w:name w:val="Menzione non risolta1"/>
    <w:uiPriority w:val="99"/>
    <w:semiHidden/>
    <w:unhideWhenUsed/>
    <w:rsid w:val="00C961A8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uiPriority w:val="99"/>
    <w:unhideWhenUsed/>
    <w:qFormat/>
    <w:rsid w:val="00882788"/>
    <w:pPr>
      <w:ind w:left="357" w:hanging="357"/>
      <w:jc w:val="both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link w:val="Testonotaapidipagina"/>
    <w:uiPriority w:val="99"/>
    <w:rsid w:val="00882788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99"/>
    <w:rsid w:val="00882788"/>
    <w:pPr>
      <w:ind w:left="357" w:hanging="357"/>
      <w:jc w:val="both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notaapidipagina">
    <w:name w:val="footnote reference"/>
    <w:uiPriority w:val="99"/>
    <w:rsid w:val="00882788"/>
    <w:rPr>
      <w:vertAlign w:val="superscript"/>
    </w:rPr>
  </w:style>
  <w:style w:type="paragraph" w:styleId="NormaleWeb">
    <w:name w:val="Normal (Web)"/>
    <w:basedOn w:val="Normale"/>
    <w:unhideWhenUsed/>
    <w:qFormat/>
    <w:rsid w:val="00010CBA"/>
    <w:pPr>
      <w:spacing w:before="280" w:after="280" w:line="240" w:lineRule="atLeast"/>
      <w:ind w:left="357" w:hanging="357"/>
      <w:jc w:val="both"/>
    </w:pPr>
    <w:rPr>
      <w:rFonts w:ascii="Arial" w:hAnsi="Arial"/>
      <w:color w:val="2A2A2A"/>
      <w:sz w:val="18"/>
      <w:szCs w:val="18"/>
      <w:lang w:eastAsia="it-IT"/>
    </w:rPr>
  </w:style>
  <w:style w:type="character" w:customStyle="1" w:styleId="NumeroelencoCarattere">
    <w:name w:val="Numero elenco Carattere"/>
    <w:link w:val="Numeroelenco"/>
    <w:semiHidden/>
    <w:locked/>
    <w:rsid w:val="00010CBA"/>
    <w:rPr>
      <w:rFonts w:ascii="Trebuchet MS" w:eastAsia="Times New Roman" w:hAnsi="Trebuchet MS" w:cs="Times New Roman"/>
      <w:kern w:val="2"/>
      <w:sz w:val="20"/>
      <w:lang w:eastAsia="it-IT"/>
    </w:rPr>
  </w:style>
  <w:style w:type="paragraph" w:styleId="Numeroelenco">
    <w:name w:val="List Number"/>
    <w:basedOn w:val="Normale"/>
    <w:link w:val="NumeroelencoCarattere"/>
    <w:semiHidden/>
    <w:unhideWhenUsed/>
    <w:qFormat/>
    <w:rsid w:val="00010CBA"/>
    <w:pPr>
      <w:widowControl w:val="0"/>
      <w:numPr>
        <w:numId w:val="10"/>
      </w:numPr>
      <w:autoSpaceDE w:val="0"/>
      <w:autoSpaceDN w:val="0"/>
      <w:adjustRightInd w:val="0"/>
      <w:spacing w:line="300" w:lineRule="exact"/>
      <w:jc w:val="both"/>
    </w:pPr>
    <w:rPr>
      <w:rFonts w:ascii="Trebuchet MS" w:eastAsia="Times New Roman" w:hAnsi="Trebuchet MS" w:cs="Times New Roman"/>
      <w:kern w:val="2"/>
      <w:sz w:val="20"/>
      <w:lang w:eastAsia="it-IT"/>
    </w:rPr>
  </w:style>
  <w:style w:type="paragraph" w:styleId="Corpotesto">
    <w:name w:val="Body Text"/>
    <w:basedOn w:val="Normale"/>
    <w:link w:val="CorpotestoCarattere"/>
    <w:uiPriority w:val="1"/>
    <w:semiHidden/>
    <w:unhideWhenUsed/>
    <w:qFormat/>
    <w:rsid w:val="00010CBA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eastAsia="it-IT" w:bidi="it-IT"/>
    </w:rPr>
  </w:style>
  <w:style w:type="character" w:customStyle="1" w:styleId="CorpotestoCarattere">
    <w:name w:val="Corpo testo Carattere"/>
    <w:link w:val="Corpotesto"/>
    <w:uiPriority w:val="1"/>
    <w:semiHidden/>
    <w:rsid w:val="00010CBA"/>
    <w:rPr>
      <w:rFonts w:ascii="Times New Roman" w:eastAsia="Times New Roman" w:hAnsi="Times New Roman" w:cs="Times New Roman"/>
      <w:sz w:val="22"/>
      <w:szCs w:val="22"/>
      <w:lang w:eastAsia="it-IT" w:bidi="it-IT"/>
    </w:rPr>
  </w:style>
  <w:style w:type="character" w:customStyle="1" w:styleId="CollegamentoInternet">
    <w:name w:val="Collegamento Internet"/>
    <w:uiPriority w:val="99"/>
    <w:rsid w:val="00010CBA"/>
    <w:rPr>
      <w:color w:val="0563C1"/>
      <w:u w:val="single"/>
    </w:rPr>
  </w:style>
  <w:style w:type="character" w:styleId="Rimandocommento">
    <w:name w:val="annotation reference"/>
    <w:uiPriority w:val="99"/>
    <w:semiHidden/>
    <w:unhideWhenUsed/>
    <w:rsid w:val="0033047D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33047D"/>
    <w:rPr>
      <w:sz w:val="20"/>
      <w:szCs w:val="20"/>
    </w:rPr>
  </w:style>
  <w:style w:type="character" w:customStyle="1" w:styleId="TestocommentoCarattere">
    <w:name w:val="Testo commento Carattere"/>
    <w:link w:val="Testocommento"/>
    <w:uiPriority w:val="99"/>
    <w:semiHidden/>
    <w:rsid w:val="0033047D"/>
    <w:rPr>
      <w:sz w:val="20"/>
      <w:szCs w:val="20"/>
    </w:rPr>
  </w:style>
  <w:style w:type="character" w:styleId="Collegamentovisitato">
    <w:name w:val="FollowedHyperlink"/>
    <w:uiPriority w:val="99"/>
    <w:semiHidden/>
    <w:unhideWhenUsed/>
    <w:rsid w:val="00A315D9"/>
    <w:rPr>
      <w:color w:val="954F72"/>
      <w:u w:val="single"/>
    </w:rPr>
  </w:style>
  <w:style w:type="paragraph" w:customStyle="1" w:styleId="Intestazioneriga1">
    <w:name w:val="Intestazione riga 1"/>
    <w:qFormat/>
    <w:rsid w:val="001535E3"/>
    <w:pPr>
      <w:jc w:val="center"/>
    </w:pPr>
    <w:rPr>
      <w:rFonts w:ascii="Times New Roman" w:eastAsia="ヒラギノ角ゴ Pro W3" w:hAnsi="Times New Roman" w:cs="Times New Roman"/>
      <w:color w:val="000000"/>
      <w:sz w:val="22"/>
      <w:szCs w:val="24"/>
      <w:lang w:eastAsia="en-US"/>
    </w:rPr>
  </w:style>
  <w:style w:type="character" w:styleId="Enfasigrassetto">
    <w:name w:val="Strong"/>
    <w:uiPriority w:val="22"/>
    <w:qFormat/>
    <w:rsid w:val="00D775F6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75429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775429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14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unipa.it/amministrazione/direzionegenerale/prevenzionedellacorruzione/.content/documenti/statuto_e_codici_di_ateneo/codice-di-comportamento_aggiornamento_2016.pdf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niPA\OneDrive%20-%20UNIPA\UNIPA\Affidamenti\Corso%20di%20formazione%20&#8220;AI%20for%20Work&#8221;\Documenti%20da%20trasmettere\Dichiarazione%20integrativa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59ADBDF51E6EC46AA5BCB2DD7EA3416" ma:contentTypeVersion="14" ma:contentTypeDescription="Creare un nuovo documento." ma:contentTypeScope="" ma:versionID="1132eef8f487dce55bb886696bd1ec99">
  <xsd:schema xmlns:xsd="http://www.w3.org/2001/XMLSchema" xmlns:xs="http://www.w3.org/2001/XMLSchema" xmlns:p="http://schemas.microsoft.com/office/2006/metadata/properties" xmlns:ns2="1ea0c8e4-226c-4877-a6f1-8907d4bc3707" xmlns:ns3="470adb84-3f88-4a04-a0e8-46a514ba4401" targetNamespace="http://schemas.microsoft.com/office/2006/metadata/properties" ma:root="true" ma:fieldsID="417550b70afd266c7a3f73a03d8d7c36" ns2:_="" ns3:_="">
    <xsd:import namespace="1ea0c8e4-226c-4877-a6f1-8907d4bc3707"/>
    <xsd:import namespace="470adb84-3f88-4a04-a0e8-46a514ba44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a0c8e4-226c-4877-a6f1-8907d4bc37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 immagine" ma:readOnly="false" ma:fieldId="{5cf76f15-5ced-4ddc-b409-7134ff3c332f}" ma:taxonomyMulti="true" ma:sspId="f77b169b-7464-4c14-89c9-ab876efcba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0adb84-3f88-4a04-a0e8-46a514ba4401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3c854941-138c-4943-9486-a700d838f4aa}" ma:internalName="TaxCatchAll" ma:showField="CatchAllData" ma:web="470adb84-3f88-4a04-a0e8-46a514ba44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70adb84-3f88-4a04-a0e8-46a514ba4401"/>
    <lcf76f155ced4ddcb4097134ff3c332f xmlns="1ea0c8e4-226c-4877-a6f1-8907d4bc370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31E9A8E-3A71-4708-A04D-E4C65A37B9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a0c8e4-226c-4877-a6f1-8907d4bc3707"/>
    <ds:schemaRef ds:uri="470adb84-3f88-4a04-a0e8-46a514ba44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95E5F2F-5C99-45C5-BE9B-832F1AF787E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27DB12-B32E-4460-B963-3985E97F147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1E79EB4-959D-4395-BDB6-5C24D3815A10}">
  <ds:schemaRefs>
    <ds:schemaRef ds:uri="http://schemas.microsoft.com/office/2006/metadata/properties"/>
    <ds:schemaRef ds:uri="http://schemas.microsoft.com/office/infopath/2007/PartnerControls"/>
    <ds:schemaRef ds:uri="470adb84-3f88-4a04-a0e8-46a514ba4401"/>
    <ds:schemaRef ds:uri="1ea0c8e4-226c-4877-a6f1-8907d4bc370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Dichiarazione integrativa</Template>
  <TotalTime>0</TotalTime>
  <Pages>1</Pages>
  <Words>603</Words>
  <Characters>3439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4034</CharactersWithSpaces>
  <SharedDoc>false</SharedDoc>
  <HLinks>
    <vt:vector size="12" baseType="variant">
      <vt:variant>
        <vt:i4>6553711</vt:i4>
      </vt:variant>
      <vt:variant>
        <vt:i4>3</vt:i4>
      </vt:variant>
      <vt:variant>
        <vt:i4>0</vt:i4>
      </vt:variant>
      <vt:variant>
        <vt:i4>5</vt:i4>
      </vt:variant>
      <vt:variant>
        <vt:lpwstr>https://www.unipa.it/privacy/informativa/informazioni-sul-trattamento-dei-dati-personali---procedure-di-affidamento-e-contratti/index.html</vt:lpwstr>
      </vt:variant>
      <vt:variant>
        <vt:lpwstr/>
      </vt:variant>
      <vt:variant>
        <vt:i4>1245199</vt:i4>
      </vt:variant>
      <vt:variant>
        <vt:i4>0</vt:i4>
      </vt:variant>
      <vt:variant>
        <vt:i4>0</vt:i4>
      </vt:variant>
      <vt:variant>
        <vt:i4>5</vt:i4>
      </vt:variant>
      <vt:variant>
        <vt:lpwstr>https://www.unipa.it/amministrazione/direzionegenerale/prevenzionedellacorruzione/.content/documenti/statuto_e_codici_di_ateneo/codice-di-comportamento_aggiornamento_2016.pdf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UniPA</dc:creator>
  <cp:keywords/>
  <dc:description/>
  <cp:lastModifiedBy>GIULIANA DI BARTOLO</cp:lastModifiedBy>
  <cp:revision>1</cp:revision>
  <cp:lastPrinted>2024-07-10T10:53:00Z</cp:lastPrinted>
  <dcterms:created xsi:type="dcterms:W3CDTF">2024-10-25T08:18:00Z</dcterms:created>
  <dcterms:modified xsi:type="dcterms:W3CDTF">2024-10-25T08:18:00Z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0x010100B59ADBDF51E6EC46AA5BCB2DD7EA3416</vt:lpwstr>
  </property>
  <property fmtid="{D5CDD505-2E9C-101B-9397-08002B2CF9AE}" pid="3" name="MediaServiceImageTags">
    <vt:lpwstr/>
  </property>
</Properties>
</file>